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761" w:rsidRDefault="00DB421C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3151505</wp:posOffset>
            </wp:positionH>
            <wp:positionV relativeFrom="paragraph">
              <wp:posOffset>0</wp:posOffset>
            </wp:positionV>
            <wp:extent cx="1502476" cy="1275715"/>
            <wp:effectExtent l="0" t="0" r="254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 preferRelativeResize="0">
                      <a:picLocks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t="64023" r="36986" b="1481"/>
                    <a:stretch/>
                  </pic:blipFill>
                  <pic:spPr bwMode="auto">
                    <a:xfrm>
                      <a:off x="0" y="0"/>
                      <a:ext cx="1504167" cy="127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E96C2D6" wp14:editId="78BD87AC">
            <wp:simplePos x="0" y="0"/>
            <wp:positionH relativeFrom="margin">
              <wp:posOffset>1611630</wp:posOffset>
            </wp:positionH>
            <wp:positionV relativeFrom="paragraph">
              <wp:posOffset>0</wp:posOffset>
            </wp:positionV>
            <wp:extent cx="1571625" cy="1265555"/>
            <wp:effectExtent l="0" t="0" r="9525" b="0"/>
            <wp:wrapNone/>
            <wp:docPr id="1" name="図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0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07000000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" r="5146"/>
                    <a:stretch/>
                  </pic:blipFill>
                  <pic:spPr bwMode="auto">
                    <a:xfrm>
                      <a:off x="0" y="0"/>
                      <a:ext cx="1571625" cy="126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83DDF6C" wp14:editId="18B10389">
            <wp:simplePos x="0" y="0"/>
            <wp:positionH relativeFrom="margin">
              <wp:posOffset>4649470</wp:posOffset>
            </wp:positionH>
            <wp:positionV relativeFrom="paragraph">
              <wp:posOffset>0</wp:posOffset>
            </wp:positionV>
            <wp:extent cx="1534795" cy="1275715"/>
            <wp:effectExtent l="0" t="0" r="8255" b="635"/>
            <wp:wrapNone/>
            <wp:docPr id="53" name="図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8452D97-7A58-4826-ABCA-BDCAD223C0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8452D97-7A58-4826-ABCA-BDCAD223C072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0000"/>
                              </a14:imgEffect>
                              <a14:imgEffect>
                                <a14:brightnessContrast bright="15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58" t="17508" r="7438" b="22294"/>
                    <a:stretch/>
                  </pic:blipFill>
                  <pic:spPr bwMode="auto">
                    <a:xfrm>
                      <a:off x="0" y="0"/>
                      <a:ext cx="1534795" cy="127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54F">
        <w:rPr>
          <w:noProof/>
        </w:rPr>
        <w:drawing>
          <wp:anchor distT="0" distB="0" distL="114300" distR="114300" simplePos="0" relativeHeight="251653119" behindDoc="0" locked="0" layoutInCell="1" allowOverlap="1">
            <wp:simplePos x="0" y="0"/>
            <wp:positionH relativeFrom="margin">
              <wp:posOffset>20320</wp:posOffset>
            </wp:positionH>
            <wp:positionV relativeFrom="paragraph">
              <wp:posOffset>0</wp:posOffset>
            </wp:positionV>
            <wp:extent cx="1607820" cy="1265555"/>
            <wp:effectExtent l="0" t="0" r="0" b="0"/>
            <wp:wrapNone/>
            <wp:docPr id="5" name="図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130C597-9920-42DA-A260-171774BCC9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130C597-9920-42DA-A260-171774BCC9BC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8" t="4902" r="17413" b="14737"/>
                    <a:stretch/>
                  </pic:blipFill>
                  <pic:spPr>
                    <a:xfrm>
                      <a:off x="0" y="0"/>
                      <a:ext cx="160782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761" w:rsidRDefault="00FB7761"/>
    <w:p w:rsidR="00FB7761" w:rsidRDefault="00FB7761"/>
    <w:p w:rsidR="00FB7761" w:rsidRDefault="00FB7761"/>
    <w:p w:rsidR="00FB7761" w:rsidRDefault="00FB7761"/>
    <w:p w:rsidR="00FB7761" w:rsidRDefault="00CA4B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margin">
                  <wp:posOffset>68580</wp:posOffset>
                </wp:positionH>
                <wp:positionV relativeFrom="paragraph">
                  <wp:posOffset>161926</wp:posOffset>
                </wp:positionV>
                <wp:extent cx="6134100" cy="21145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617" w:rsidRPr="00CA4BC7" w:rsidRDefault="00C75617">
                            <w:pPr>
                              <w:rPr>
                                <w:rFonts w:ascii="HGP創英ﾌﾟﾚｾﾞﾝｽEB" w:eastAsia="HGP創英ﾌﾟﾚｾﾞﾝｽEB" w:hAnsi="BIZ UDPゴシック"/>
                                <w:color w:val="00800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BC7">
                              <w:rPr>
                                <w:rFonts w:ascii="HGP創英ﾌﾟﾚｾﾞﾝｽEB" w:eastAsia="HGP創英ﾌﾟﾚｾﾞﾝｽEB" w:hAnsi="BIZ UDPゴシック" w:hint="eastAsia"/>
                                <w:color w:val="00800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メンマの料理レシピ</w:t>
                            </w:r>
                          </w:p>
                          <w:p w:rsidR="00C75617" w:rsidRPr="00CA4BC7" w:rsidRDefault="00C75617">
                            <w:pPr>
                              <w:rPr>
                                <w:rFonts w:ascii="HGP創英ﾌﾟﾚｾﾞﾝｽEB" w:eastAsia="HGP創英ﾌﾟﾚｾﾞﾝｽEB" w:hAnsi="BIZ UDPゴシック"/>
                                <w:color w:val="00800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A4BC7">
                              <w:rPr>
                                <w:rFonts w:ascii="HGP創英ﾌﾟﾚｾﾞﾝｽEB" w:eastAsia="HGP創英ﾌﾟﾚｾﾞﾝｽEB" w:hAnsi="BIZ UDPゴシック" w:hint="eastAsia"/>
                                <w:color w:val="00800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募集します！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eflateInflate">
                          <a:avLst>
                            <a:gd name="adj" fmla="val 5835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.4pt;margin-top:12.75pt;width:483pt;height:166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" stroked="f">
                <v:textbox>
                  <w:txbxContent>
                    <w:p w:rsidR="00C75617" w:rsidRPr="00CA4BC7" w:rsidRDefault="00C75617">
                      <w:pPr>
                        <w:rPr>
                          <w:rFonts w:ascii="HGP創英ﾌﾟﾚｾﾞﾝｽEB" w:eastAsia="HGP創英ﾌﾟﾚｾﾞﾝｽEB" w:hAnsi="BIZ UDPゴシック"/>
                          <w:color w:val="00800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4BC7">
                        <w:rPr>
                          <w:rFonts w:ascii="HGP創英ﾌﾟﾚｾﾞﾝｽEB" w:eastAsia="HGP創英ﾌﾟﾚｾﾞﾝｽEB" w:hAnsi="BIZ UDPゴシック" w:hint="eastAsia"/>
                          <w:color w:val="00800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メンマの料理レシピ</w:t>
                      </w:r>
                    </w:p>
                    <w:p w:rsidR="00C75617" w:rsidRPr="00CA4BC7" w:rsidRDefault="00C75617">
                      <w:pPr>
                        <w:rPr>
                          <w:rFonts w:ascii="HGP創英ﾌﾟﾚｾﾞﾝｽEB" w:eastAsia="HGP創英ﾌﾟﾚｾﾞﾝｽEB" w:hAnsi="BIZ UDPゴシック"/>
                          <w:color w:val="00800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A4BC7">
                        <w:rPr>
                          <w:rFonts w:ascii="HGP創英ﾌﾟﾚｾﾞﾝｽEB" w:eastAsia="HGP創英ﾌﾟﾚｾﾞﾝｽEB" w:hAnsi="BIZ UDPゴシック" w:hint="eastAsia"/>
                          <w:color w:val="00800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募集します！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7761" w:rsidRDefault="00FB7761"/>
    <w:p w:rsidR="00FB7761" w:rsidRDefault="00FB7761"/>
    <w:p w:rsidR="00FB7761" w:rsidRDefault="00FB7761"/>
    <w:p w:rsidR="00FB7761" w:rsidRDefault="00FB7761"/>
    <w:p w:rsidR="00FB7761" w:rsidRDefault="00FB7761"/>
    <w:p w:rsidR="00FB7761" w:rsidRDefault="00FB7761"/>
    <w:p w:rsidR="00FB7761" w:rsidRDefault="00FB7761"/>
    <w:p w:rsidR="00FB7761" w:rsidRDefault="00FB7761"/>
    <w:p w:rsidR="00DB421C" w:rsidRDefault="00DB421C" w:rsidP="00DB421C"/>
    <w:p w:rsidR="00DB421C" w:rsidRPr="00DB421C" w:rsidRDefault="00DB421C" w:rsidP="00DB421C">
      <w:pPr>
        <w:spacing w:line="460" w:lineRule="exact"/>
        <w:jc w:val="center"/>
        <w:rPr>
          <w:rFonts w:ascii="メイリオ" w:eastAsia="メイリオ" w:hAnsi="メイリオ"/>
          <w:b/>
          <w:bCs/>
          <w:sz w:val="36"/>
          <w:szCs w:val="40"/>
        </w:rPr>
      </w:pPr>
      <w:r w:rsidRPr="00DB421C">
        <w:rPr>
          <w:rFonts w:ascii="メイリオ" w:eastAsia="メイリオ" w:hAnsi="メイリオ" w:hint="eastAsia"/>
          <w:b/>
          <w:bCs/>
          <w:sz w:val="36"/>
          <w:szCs w:val="40"/>
        </w:rPr>
        <w:t>ご家庭でメンマ料理を作られているみなさん、</w:t>
      </w:r>
    </w:p>
    <w:p w:rsidR="00DB421C" w:rsidRPr="00DB421C" w:rsidRDefault="00DB421C" w:rsidP="00DB421C">
      <w:pPr>
        <w:spacing w:line="460" w:lineRule="exact"/>
        <w:jc w:val="center"/>
        <w:rPr>
          <w:rFonts w:ascii="メイリオ" w:eastAsia="メイリオ" w:hAnsi="メイリオ"/>
          <w:b/>
          <w:bCs/>
          <w:sz w:val="36"/>
          <w:szCs w:val="40"/>
        </w:rPr>
      </w:pPr>
      <w:r w:rsidRPr="00DB421C">
        <w:rPr>
          <w:rFonts w:ascii="メイリオ" w:eastAsia="メイリオ" w:hAnsi="メイリオ" w:hint="eastAsia"/>
          <w:b/>
          <w:bCs/>
          <w:sz w:val="36"/>
          <w:szCs w:val="40"/>
        </w:rPr>
        <w:t>はじめてメンマ料理に挑戦したみなさん、</w:t>
      </w:r>
    </w:p>
    <w:p w:rsidR="00DB421C" w:rsidRDefault="00DB421C" w:rsidP="00DB421C">
      <w:pPr>
        <w:spacing w:line="460" w:lineRule="exact"/>
        <w:jc w:val="center"/>
        <w:rPr>
          <w:rFonts w:ascii="メイリオ" w:eastAsia="メイリオ" w:hAnsi="メイリオ"/>
          <w:b/>
          <w:bCs/>
          <w:sz w:val="36"/>
          <w:szCs w:val="40"/>
        </w:rPr>
      </w:pPr>
      <w:r w:rsidRPr="00DB421C">
        <w:rPr>
          <w:rFonts w:ascii="メイリオ" w:eastAsia="メイリオ" w:hAnsi="メイリオ" w:hint="eastAsia"/>
          <w:b/>
          <w:bCs/>
          <w:sz w:val="36"/>
          <w:szCs w:val="40"/>
        </w:rPr>
        <w:t>お料理のレシピを教えてください！</w:t>
      </w:r>
    </w:p>
    <w:p w:rsidR="00DB421C" w:rsidRDefault="00DB421C" w:rsidP="00DB421C">
      <w:pPr>
        <w:spacing w:line="460" w:lineRule="exact"/>
        <w:rPr>
          <w:rFonts w:ascii="メイリオ" w:eastAsia="メイリオ" w:hAnsi="メイリオ"/>
          <w:b/>
          <w:bCs/>
          <w:sz w:val="36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4" behindDoc="0" locked="0" layoutInCell="1" allowOverlap="1">
                <wp:simplePos x="0" y="0"/>
                <wp:positionH relativeFrom="margin">
                  <wp:posOffset>-121920</wp:posOffset>
                </wp:positionH>
                <wp:positionV relativeFrom="paragraph">
                  <wp:posOffset>104775</wp:posOffset>
                </wp:positionV>
                <wp:extent cx="6753225" cy="3324225"/>
                <wp:effectExtent l="0" t="0" r="9525" b="952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3324225"/>
                          <a:chOff x="0" y="0"/>
                          <a:chExt cx="6621145" cy="408622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267460" y="-1267460"/>
                            <a:ext cx="4086225" cy="662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317733" y="113453"/>
                            <a:ext cx="5743575" cy="3642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75617" w:rsidRPr="0023654F" w:rsidRDefault="00C75617" w:rsidP="00DB421C">
                              <w:pPr>
                                <w:spacing w:line="440" w:lineRule="exact"/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</w:pPr>
                              <w:r w:rsidRPr="0023654F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 xml:space="preserve">募集期間　　</w:t>
                              </w:r>
                              <w:r w:rsidRPr="00DB421C">
                                <w:rPr>
                                  <w:rFonts w:ascii="メイリオ" w:eastAsia="メイリオ" w:hAnsi="メイリオ"/>
                                  <w:sz w:val="32"/>
                                  <w:szCs w:val="32"/>
                                </w:rPr>
                                <w:t>2020年9月7日～11月30日</w:t>
                              </w:r>
                            </w:p>
                            <w:p w:rsidR="00C75617" w:rsidRDefault="00C75617" w:rsidP="00D062F7">
                              <w:pPr>
                                <w:spacing w:line="440" w:lineRule="exact"/>
                                <w:ind w:left="1440" w:hangingChars="600" w:hanging="1440"/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</w:pPr>
                              <w:r w:rsidRPr="0023654F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応募方法　　専用の応募用紙（裏面）に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お料理の写真（カラー印刷でもOK）を</w:t>
                              </w:r>
                            </w:p>
                            <w:p w:rsidR="00C75617" w:rsidRDefault="00C75617" w:rsidP="002731A5">
                              <w:pPr>
                                <w:spacing w:line="440" w:lineRule="exact"/>
                                <w:ind w:firstLineChars="600" w:firstLine="1440"/>
                                <w:jc w:val="left"/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添え</w:t>
                              </w:r>
                              <w:r w:rsidRPr="0023654F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て、地域振興局林務課へご提出ください。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電子メールの場合は、</w:t>
                              </w:r>
                            </w:p>
                            <w:p w:rsidR="00C75617" w:rsidRDefault="00C75617" w:rsidP="002731A5">
                              <w:pPr>
                                <w:spacing w:line="440" w:lineRule="exact"/>
                                <w:ind w:firstLineChars="600" w:firstLine="1440"/>
                                <w:jc w:val="left"/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</w:pPr>
                              <w:r w:rsidRPr="0023654F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林務課ホームページから様式をダウンロードしていただき、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写真の</w:t>
                              </w:r>
                            </w:p>
                            <w:p w:rsidR="00C75617" w:rsidRPr="0023654F" w:rsidRDefault="00C75617" w:rsidP="002731A5">
                              <w:pPr>
                                <w:spacing w:line="440" w:lineRule="exact"/>
                                <w:ind w:firstLineChars="600" w:firstLine="1440"/>
                                <w:jc w:val="left"/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データと一緒に</w:t>
                              </w:r>
                              <w:r w:rsidRPr="0023654F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お送りください。</w:t>
                              </w:r>
                            </w:p>
                            <w:p w:rsidR="00C75617" w:rsidRDefault="00C75617" w:rsidP="00D062F7">
                              <w:pPr>
                                <w:spacing w:line="440" w:lineRule="exact"/>
                                <w:ind w:firstLineChars="200" w:firstLine="480"/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◆</w:t>
                              </w:r>
                              <w:r w:rsidRPr="0023654F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林務課ホームページ</w:t>
                              </w:r>
                            </w:p>
                            <w:p w:rsidR="00C75617" w:rsidRDefault="00C75617" w:rsidP="00DB421C">
                              <w:pPr>
                                <w:spacing w:line="440" w:lineRule="exact"/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 xml:space="preserve">　　　　　</w:t>
                              </w:r>
                              <w:r w:rsidRPr="0023654F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南信州地域振興局林務課</w:t>
                              </w:r>
                              <w:r w:rsidRPr="002731A5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で検索</w:t>
                              </w:r>
                            </w:p>
                            <w:p w:rsidR="00C75617" w:rsidRPr="002731A5" w:rsidRDefault="00C75617" w:rsidP="002731A5">
                              <w:pPr>
                                <w:spacing w:line="440" w:lineRule="exact"/>
                                <w:ind w:firstLineChars="500" w:firstLine="1200"/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</w:pPr>
                              <w:r w:rsidRPr="0023654F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竹取再生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とは？➡</w:t>
                              </w:r>
                              <w:r w:rsidRPr="002731A5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  <w:u w:val="single"/>
                                </w:rPr>
                                <w:t>メンマ</w:t>
                              </w:r>
                              <w:r w:rsidR="004F0394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  <w:u w:val="single"/>
                                </w:rPr>
                                <w:t>料理の</w:t>
                              </w:r>
                              <w:bookmarkStart w:id="0" w:name="_GoBack"/>
                              <w:bookmarkEnd w:id="0"/>
                              <w:r w:rsidRPr="002731A5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  <w:u w:val="single"/>
                                </w:rPr>
                                <w:t>レシピを募集します！</w:t>
                              </w:r>
                            </w:p>
                            <w:p w:rsidR="00C75617" w:rsidRDefault="00C75617" w:rsidP="00D062F7">
                              <w:pPr>
                                <w:spacing w:line="440" w:lineRule="exact"/>
                                <w:ind w:firstLineChars="200" w:firstLine="480"/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◆</w:t>
                              </w:r>
                              <w:r w:rsidRPr="0023654F"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林務課メールアドレス</w:t>
                              </w:r>
                            </w:p>
                            <w:p w:rsidR="00C75617" w:rsidRPr="0023654F" w:rsidRDefault="00C75617" w:rsidP="00DB421C">
                              <w:pPr>
                                <w:spacing w:line="440" w:lineRule="exact"/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 xml:space="preserve">　　　　　</w:t>
                              </w:r>
                              <w:r w:rsidRPr="0023654F">
                                <w:rPr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  <w:t>minamichi-rimmu@pref.nagano.lg.jp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27" style="position:absolute;left:0;text-align:left;margin-left:-9.6pt;margin-top:8.25pt;width:531.75pt;height:261.75pt;z-index:251652094;mso-position-horizontal-relative:margin;mso-width-relative:margin;mso-height-relative:margin" coordsize="66211,40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8" type="#_x0000_t75" style="position:absolute;left:12675;top:-12675;width:40862;height:6621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DzbCAAAA2gAAAA8AAABkcnMvZG93bnJldi54bWxEj0FrwkAUhO9C/8PyCt50UwUpqavYgOJR&#10;UxF6e2af2Wj2bciuMf57Vyj0OMzMN8x82dtadNT6yrGCj3ECgrhwuuJSweFnPfoE4QOyxtoxKXiQ&#10;h+XibTDHVLs776nLQykihH2KCkwITSqlLwxZ9GPXEEfv7FqLIcq2lLrFe4TbWk6SZCYtVhwXDDaU&#10;GSqu+c0qyB5mWl0Ot9/T9zGxu/6Ud5ssU2r43q++QATqw3/4r73VCibwuhJv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mg82wgAAANoAAAAPAAAAAAAAAAAAAAAAAJ8C&#10;AABkcnMvZG93bnJldi54bWxQSwUGAAAAAAQABAD3AAAAjgM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9" type="#_x0000_t202" style="position:absolute;left:3177;top:1134;width:57436;height:36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C75617" w:rsidRPr="0023654F" w:rsidRDefault="00C75617" w:rsidP="00DB421C">
                        <w:pPr>
                          <w:spacing w:line="440" w:lineRule="exact"/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</w:pPr>
                        <w:r w:rsidRPr="0023654F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 xml:space="preserve">募集期間　　</w:t>
                        </w:r>
                        <w:r w:rsidRPr="00DB421C">
                          <w:rPr>
                            <w:rFonts w:ascii="メイリオ" w:eastAsia="メイリオ" w:hAnsi="メイリオ"/>
                            <w:sz w:val="32"/>
                            <w:szCs w:val="32"/>
                          </w:rPr>
                          <w:t>2020年9月7日～11月30日</w:t>
                        </w:r>
                      </w:p>
                      <w:p w:rsidR="00C75617" w:rsidRDefault="00C75617" w:rsidP="00D062F7">
                        <w:pPr>
                          <w:spacing w:line="440" w:lineRule="exact"/>
                          <w:ind w:left="1440" w:hangingChars="600" w:hanging="1440"/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</w:pPr>
                        <w:r w:rsidRPr="0023654F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応募方法　　専用の応募用紙（裏面）に</w:t>
                        </w:r>
                        <w:r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お料理の写真（カラー印刷でもOK）を</w:t>
                        </w:r>
                      </w:p>
                      <w:p w:rsidR="00C75617" w:rsidRDefault="00C75617" w:rsidP="002731A5">
                        <w:pPr>
                          <w:spacing w:line="440" w:lineRule="exact"/>
                          <w:ind w:firstLineChars="600" w:firstLine="1440"/>
                          <w:jc w:val="left"/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添え</w:t>
                        </w:r>
                        <w:r w:rsidRPr="0023654F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て、地域振興局林務課へご提出ください。</w:t>
                        </w:r>
                        <w:r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電子メールの場合は、</w:t>
                        </w:r>
                      </w:p>
                      <w:p w:rsidR="00C75617" w:rsidRDefault="00C75617" w:rsidP="002731A5">
                        <w:pPr>
                          <w:spacing w:line="440" w:lineRule="exact"/>
                          <w:ind w:firstLineChars="600" w:firstLine="1440"/>
                          <w:jc w:val="left"/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</w:pPr>
                        <w:r w:rsidRPr="0023654F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林務課ホームページから様式をダウンロードしていただき、</w:t>
                        </w:r>
                        <w:r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写真の</w:t>
                        </w:r>
                      </w:p>
                      <w:p w:rsidR="00C75617" w:rsidRPr="0023654F" w:rsidRDefault="00C75617" w:rsidP="002731A5">
                        <w:pPr>
                          <w:spacing w:line="440" w:lineRule="exact"/>
                          <w:ind w:firstLineChars="600" w:firstLine="1440"/>
                          <w:jc w:val="left"/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データと一緒に</w:t>
                        </w:r>
                        <w:r w:rsidRPr="0023654F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お送りください。</w:t>
                        </w:r>
                      </w:p>
                      <w:p w:rsidR="00C75617" w:rsidRDefault="00C75617" w:rsidP="00D062F7">
                        <w:pPr>
                          <w:spacing w:line="440" w:lineRule="exact"/>
                          <w:ind w:firstLineChars="200" w:firstLine="480"/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◆</w:t>
                        </w:r>
                        <w:r w:rsidRPr="0023654F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林務課ホームページ</w:t>
                        </w:r>
                      </w:p>
                      <w:p w:rsidR="00C75617" w:rsidRDefault="00C75617" w:rsidP="00DB421C">
                        <w:pPr>
                          <w:spacing w:line="440" w:lineRule="exact"/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 xml:space="preserve">　　　　　</w:t>
                        </w:r>
                        <w:r w:rsidRPr="0023654F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南信州地域振興局林務課</w:t>
                        </w:r>
                        <w:r w:rsidRPr="002731A5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で検索</w:t>
                        </w:r>
                      </w:p>
                      <w:p w:rsidR="00C75617" w:rsidRPr="002731A5" w:rsidRDefault="00C75617" w:rsidP="002731A5">
                        <w:pPr>
                          <w:spacing w:line="440" w:lineRule="exact"/>
                          <w:ind w:firstLineChars="500" w:firstLine="1200"/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</w:pPr>
                        <w:r w:rsidRPr="0023654F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竹取再生</w:t>
                        </w:r>
                        <w:r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とは？➡</w:t>
                        </w:r>
                        <w:r w:rsidRPr="002731A5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  <w:u w:val="single"/>
                          </w:rPr>
                          <w:t>メンマ</w:t>
                        </w:r>
                        <w:r w:rsidR="004F0394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  <w:u w:val="single"/>
                          </w:rPr>
                          <w:t>料理の</w:t>
                        </w:r>
                        <w:bookmarkStart w:id="1" w:name="_GoBack"/>
                        <w:bookmarkEnd w:id="1"/>
                        <w:r w:rsidRPr="002731A5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  <w:u w:val="single"/>
                          </w:rPr>
                          <w:t>レシピを募集します！</w:t>
                        </w:r>
                      </w:p>
                      <w:p w:rsidR="00C75617" w:rsidRDefault="00C75617" w:rsidP="00D062F7">
                        <w:pPr>
                          <w:spacing w:line="440" w:lineRule="exact"/>
                          <w:ind w:firstLineChars="200" w:firstLine="480"/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◆</w:t>
                        </w:r>
                        <w:r w:rsidRPr="0023654F"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林務課メールアドレス</w:t>
                        </w:r>
                      </w:p>
                      <w:p w:rsidR="00C75617" w:rsidRPr="0023654F" w:rsidRDefault="00C75617" w:rsidP="00DB421C">
                        <w:pPr>
                          <w:spacing w:line="440" w:lineRule="exact"/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 xml:space="preserve">　　　　　</w:t>
                        </w:r>
                        <w:r w:rsidRPr="0023654F">
                          <w:rPr>
                            <w:rFonts w:ascii="メイリオ" w:eastAsia="メイリオ" w:hAnsi="メイリオ"/>
                            <w:sz w:val="24"/>
                            <w:szCs w:val="24"/>
                          </w:rPr>
                          <w:t>minamichi-rimmu@pref.nagano.lg.jp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B421C" w:rsidRDefault="00DB421C" w:rsidP="00DB421C">
      <w:pPr>
        <w:spacing w:line="460" w:lineRule="exact"/>
        <w:rPr>
          <w:rFonts w:ascii="メイリオ" w:eastAsia="メイリオ" w:hAnsi="メイリオ"/>
          <w:b/>
          <w:bCs/>
          <w:sz w:val="36"/>
          <w:szCs w:val="40"/>
        </w:rPr>
      </w:pPr>
    </w:p>
    <w:p w:rsidR="00DB421C" w:rsidRDefault="00DB421C" w:rsidP="00DB421C">
      <w:pPr>
        <w:spacing w:line="460" w:lineRule="exact"/>
        <w:rPr>
          <w:rFonts w:ascii="メイリオ" w:eastAsia="メイリオ" w:hAnsi="メイリオ"/>
          <w:b/>
          <w:bCs/>
          <w:sz w:val="36"/>
          <w:szCs w:val="40"/>
        </w:rPr>
      </w:pPr>
    </w:p>
    <w:p w:rsidR="00DB421C" w:rsidRDefault="00DB421C" w:rsidP="00DB421C">
      <w:pPr>
        <w:spacing w:line="460" w:lineRule="exact"/>
        <w:rPr>
          <w:rFonts w:ascii="メイリオ" w:eastAsia="メイリオ" w:hAnsi="メイリオ"/>
          <w:b/>
          <w:bCs/>
          <w:sz w:val="36"/>
          <w:szCs w:val="40"/>
        </w:rPr>
      </w:pPr>
    </w:p>
    <w:p w:rsidR="00DB421C" w:rsidRDefault="00DB421C" w:rsidP="00DB421C">
      <w:pPr>
        <w:spacing w:line="460" w:lineRule="exact"/>
        <w:rPr>
          <w:rFonts w:ascii="メイリオ" w:eastAsia="メイリオ" w:hAnsi="メイリオ"/>
          <w:b/>
          <w:bCs/>
          <w:sz w:val="36"/>
          <w:szCs w:val="40"/>
        </w:rPr>
      </w:pPr>
    </w:p>
    <w:p w:rsidR="00DB421C" w:rsidRDefault="00DB421C" w:rsidP="00DB421C">
      <w:pPr>
        <w:spacing w:line="460" w:lineRule="exact"/>
        <w:rPr>
          <w:rFonts w:ascii="メイリオ" w:eastAsia="メイリオ" w:hAnsi="メイリオ"/>
          <w:b/>
          <w:bCs/>
          <w:sz w:val="36"/>
          <w:szCs w:val="40"/>
        </w:rPr>
      </w:pPr>
    </w:p>
    <w:p w:rsidR="00DB421C" w:rsidRDefault="00DB421C" w:rsidP="00DB421C">
      <w:pPr>
        <w:spacing w:line="460" w:lineRule="exact"/>
        <w:rPr>
          <w:rFonts w:ascii="メイリオ" w:eastAsia="メイリオ" w:hAnsi="メイリオ"/>
          <w:b/>
          <w:bCs/>
          <w:sz w:val="36"/>
          <w:szCs w:val="40"/>
        </w:rPr>
      </w:pPr>
    </w:p>
    <w:p w:rsidR="00DB421C" w:rsidRDefault="00DB421C" w:rsidP="00DB421C">
      <w:pPr>
        <w:spacing w:line="460" w:lineRule="exact"/>
        <w:rPr>
          <w:rFonts w:ascii="メイリオ" w:eastAsia="メイリオ" w:hAnsi="メイリオ"/>
          <w:b/>
          <w:bCs/>
          <w:sz w:val="36"/>
          <w:szCs w:val="40"/>
        </w:rPr>
      </w:pPr>
    </w:p>
    <w:p w:rsidR="00DB421C" w:rsidRDefault="00DB421C" w:rsidP="00DB421C">
      <w:pPr>
        <w:spacing w:line="460" w:lineRule="exact"/>
        <w:rPr>
          <w:rFonts w:ascii="メイリオ" w:eastAsia="メイリオ" w:hAnsi="メイリオ"/>
          <w:b/>
          <w:bCs/>
          <w:sz w:val="36"/>
          <w:szCs w:val="40"/>
        </w:rPr>
      </w:pPr>
    </w:p>
    <w:p w:rsidR="00DB421C" w:rsidRDefault="00DB421C" w:rsidP="00DB421C">
      <w:pPr>
        <w:spacing w:line="460" w:lineRule="exact"/>
        <w:rPr>
          <w:rFonts w:ascii="メイリオ" w:eastAsia="メイリオ" w:hAnsi="メイリオ"/>
          <w:b/>
          <w:bCs/>
          <w:sz w:val="36"/>
          <w:szCs w:val="40"/>
        </w:rPr>
      </w:pPr>
    </w:p>
    <w:p w:rsidR="00DB421C" w:rsidRDefault="00DB421C" w:rsidP="00DB421C">
      <w:pPr>
        <w:spacing w:line="460" w:lineRule="exact"/>
        <w:rPr>
          <w:rFonts w:ascii="メイリオ" w:eastAsia="メイリオ" w:hAnsi="メイリオ"/>
          <w:b/>
          <w:bCs/>
          <w:sz w:val="36"/>
          <w:szCs w:val="40"/>
        </w:rPr>
      </w:pPr>
    </w:p>
    <w:p w:rsidR="002731A5" w:rsidRDefault="002731A5" w:rsidP="00CA4BC7">
      <w:pPr>
        <w:spacing w:line="460" w:lineRule="exact"/>
        <w:jc w:val="center"/>
        <w:rPr>
          <w:rFonts w:ascii="メイリオ" w:eastAsia="メイリオ" w:hAnsi="メイリオ"/>
          <w:b/>
          <w:bCs/>
          <w:sz w:val="32"/>
          <w:szCs w:val="36"/>
        </w:rPr>
      </w:pPr>
    </w:p>
    <w:p w:rsidR="007422A3" w:rsidRPr="00CA4BC7" w:rsidRDefault="00DB421C" w:rsidP="00CA4BC7">
      <w:pPr>
        <w:spacing w:line="460" w:lineRule="exact"/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CA4BC7">
        <w:rPr>
          <w:rFonts w:ascii="メイリオ" w:eastAsia="メイリオ" w:hAnsi="メイリオ" w:hint="eastAsia"/>
          <w:b/>
          <w:bCs/>
          <w:sz w:val="32"/>
          <w:szCs w:val="36"/>
        </w:rPr>
        <w:t>みなさまから応募していただいたレシピでレシピ集を制作します。たくさんのご応募、お待ちしております。</w:t>
      </w:r>
    </w:p>
    <w:p w:rsidR="00CA4BC7" w:rsidRDefault="009171A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6FBF68" wp14:editId="130EA30B">
                <wp:simplePos x="0" y="0"/>
                <wp:positionH relativeFrom="column">
                  <wp:posOffset>-121920</wp:posOffset>
                </wp:positionH>
                <wp:positionV relativeFrom="paragraph">
                  <wp:posOffset>63500</wp:posOffset>
                </wp:positionV>
                <wp:extent cx="6343650" cy="4572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5617" w:rsidRPr="004A5CB1" w:rsidRDefault="004A5CB1" w:rsidP="00C7561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4A5CB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お問い合わせ </w:t>
                            </w:r>
                            <w:r w:rsidR="00C75617" w:rsidRPr="004A5CB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36"/>
                                <w:szCs w:val="32"/>
                              </w:rPr>
                              <w:t>南信州地域振興局林務課普及係　担当：白石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30" style="position:absolute;margin-left:-9.6pt;margin-top:5pt;width:499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" filled="f" stroked="f" strokeweight="1pt">
                <v:textbox>
                  <w:txbxContent>
                    <w:p w:rsidR="00C75617" w:rsidRPr="004A5CB1" w:rsidRDefault="004A5CB1" w:rsidP="00C7561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36"/>
                          <w:szCs w:val="32"/>
                        </w:rPr>
                      </w:pPr>
                      <w:r w:rsidRPr="004A5CB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36"/>
                          <w:szCs w:val="32"/>
                        </w:rPr>
                        <w:t xml:space="preserve">お問い合わせ </w:t>
                      </w:r>
                      <w:r w:rsidR="00C75617" w:rsidRPr="004A5CB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36"/>
                          <w:szCs w:val="32"/>
                        </w:rPr>
                        <w:t>南信州地域振興局林務課普及係　担当：白石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A170496" wp14:editId="6017D5BE">
                <wp:simplePos x="0" y="0"/>
                <wp:positionH relativeFrom="margin">
                  <wp:posOffset>20955</wp:posOffset>
                </wp:positionH>
                <wp:positionV relativeFrom="paragraph">
                  <wp:posOffset>63500</wp:posOffset>
                </wp:positionV>
                <wp:extent cx="6200775" cy="781050"/>
                <wp:effectExtent l="0" t="0" r="9525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781050"/>
                        </a:xfrm>
                        <a:prstGeom prst="roundRect">
                          <a:avLst>
                            <a:gd name="adj" fmla="val 34180"/>
                          </a:avLst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617" w:rsidRPr="004A5CB1" w:rsidRDefault="00C75617" w:rsidP="004A5CB1">
                            <w:pPr>
                              <w:topLinePunct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20"/>
                                <w:position w:val="6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1.65pt;margin-top:5pt;width:488.25pt;height:61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2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" fillcolor="#ffc000" stroked="f">
                <v:stroke joinstyle="miter"/>
                <v:textbox>
                  <w:txbxContent>
                    <w:p w:rsidR="00C75617" w:rsidRPr="004A5CB1" w:rsidRDefault="00C75617" w:rsidP="004A5CB1">
                      <w:pPr>
                        <w:topLinePunct/>
                        <w:jc w:val="left"/>
                        <w:rPr>
                          <w:rFonts w:ascii="BIZ UDPゴシック" w:eastAsia="BIZ UDPゴシック" w:hAnsi="BIZ UDPゴシック"/>
                          <w:spacing w:val="-20"/>
                          <w:position w:val="6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A5CB1" w:rsidRDefault="004A5CB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1557BC" wp14:editId="07D37096">
                <wp:simplePos x="0" y="0"/>
                <wp:positionH relativeFrom="column">
                  <wp:posOffset>-55245</wp:posOffset>
                </wp:positionH>
                <wp:positionV relativeFrom="paragraph">
                  <wp:posOffset>63500</wp:posOffset>
                </wp:positionV>
                <wp:extent cx="6410325" cy="6858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5617" w:rsidRPr="004A5CB1" w:rsidRDefault="00C75617" w:rsidP="004A5CB1">
                            <w:pPr>
                              <w:ind w:firstLineChars="50" w:firstLine="20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A5CB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TEL：0265-</w:t>
                            </w:r>
                            <w:r w:rsidR="004A5CB1" w:rsidRPr="004A5CB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５３－０４２５　   </w:t>
                            </w:r>
                            <w:r w:rsidRPr="004A5CB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FAX：0265-２３－３３９３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32" style="position:absolute;margin-left:-4.35pt;margin-top:5pt;width:504.75pt;height:5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" filled="f" stroked="f" strokeweight="1pt">
                <v:textbox>
                  <w:txbxContent>
                    <w:p w:rsidR="00C75617" w:rsidRPr="004A5CB1" w:rsidRDefault="00C75617" w:rsidP="004A5CB1">
                      <w:pPr>
                        <w:ind w:firstLineChars="50" w:firstLine="20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0"/>
                          <w:szCs w:val="40"/>
                        </w:rPr>
                      </w:pPr>
                      <w:bookmarkStart w:id="1" w:name="_GoBack"/>
                      <w:r w:rsidRPr="004A5CB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0"/>
                          <w:szCs w:val="40"/>
                        </w:rPr>
                        <w:t>TEL</w:t>
                      </w:r>
                      <w:r w:rsidRPr="004A5CB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0"/>
                          <w:szCs w:val="40"/>
                        </w:rPr>
                        <w:t>：0265-</w:t>
                      </w:r>
                      <w:r w:rsidR="004A5CB1" w:rsidRPr="004A5CB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0"/>
                          <w:szCs w:val="40"/>
                        </w:rPr>
                        <w:t xml:space="preserve">５３－０４２５　   </w:t>
                      </w:r>
                      <w:r w:rsidRPr="004A5CB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0"/>
                          <w:szCs w:val="40"/>
                        </w:rPr>
                        <w:t>FAX：0265-２３－３３９３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3E1A17" w:rsidRPr="00E73374" w:rsidRDefault="00CA4BC7" w:rsidP="00BA0881">
      <w:pPr>
        <w:spacing w:line="400" w:lineRule="exact"/>
        <w:jc w:val="center"/>
        <w:rPr>
          <w:rFonts w:ascii="メイリオ" w:eastAsia="メイリオ" w:hAnsi="メイリオ"/>
          <w:sz w:val="40"/>
          <w:szCs w:val="44"/>
        </w:rPr>
      </w:pPr>
      <w:r w:rsidRPr="00E73374">
        <w:rPr>
          <w:rFonts w:ascii="メイリオ" w:eastAsia="メイリオ" w:hAnsi="メイリオ" w:hint="eastAsia"/>
          <w:sz w:val="40"/>
          <w:szCs w:val="44"/>
        </w:rPr>
        <w:lastRenderedPageBreak/>
        <w:t>南信州メンマ料理レシピ応募票</w:t>
      </w:r>
    </w:p>
    <w:p w:rsidR="00CA4BC7" w:rsidRPr="00BA0881" w:rsidRDefault="00BA0881" w:rsidP="00BA0881">
      <w:pPr>
        <w:wordWrap w:val="0"/>
        <w:spacing w:line="400" w:lineRule="exact"/>
        <w:jc w:val="righ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令和　　年　　月　　日　</w:t>
      </w:r>
    </w:p>
    <w:tbl>
      <w:tblPr>
        <w:tblStyle w:val="a3"/>
        <w:tblW w:w="10002" w:type="dxa"/>
        <w:tblLook w:val="04A0" w:firstRow="1" w:lastRow="0" w:firstColumn="1" w:lastColumn="0" w:noHBand="0" w:noVBand="1"/>
      </w:tblPr>
      <w:tblGrid>
        <w:gridCol w:w="1531"/>
        <w:gridCol w:w="8471"/>
      </w:tblGrid>
      <w:tr w:rsidR="00E73374" w:rsidRPr="00BA0881" w:rsidTr="00E73374">
        <w:trPr>
          <w:trHeight w:val="340"/>
        </w:trPr>
        <w:tc>
          <w:tcPr>
            <w:tcW w:w="1531" w:type="dxa"/>
            <w:vAlign w:val="center"/>
          </w:tcPr>
          <w:p w:rsidR="00E73374" w:rsidRPr="00BA0881" w:rsidRDefault="00E73374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フリガナ</w:t>
            </w:r>
          </w:p>
        </w:tc>
        <w:tc>
          <w:tcPr>
            <w:tcW w:w="8471" w:type="dxa"/>
            <w:vAlign w:val="center"/>
          </w:tcPr>
          <w:p w:rsidR="00E73374" w:rsidRPr="00BA0881" w:rsidRDefault="00E73374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</w:p>
        </w:tc>
      </w:tr>
      <w:tr w:rsidR="00E73374" w:rsidRPr="00BA0881" w:rsidTr="00E73374">
        <w:trPr>
          <w:trHeight w:val="680"/>
        </w:trPr>
        <w:tc>
          <w:tcPr>
            <w:tcW w:w="1531" w:type="dxa"/>
            <w:vAlign w:val="center"/>
          </w:tcPr>
          <w:p w:rsidR="00E73374" w:rsidRPr="00BA0881" w:rsidRDefault="00E73374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お名前</w:t>
            </w:r>
          </w:p>
        </w:tc>
        <w:tc>
          <w:tcPr>
            <w:tcW w:w="8471" w:type="dxa"/>
            <w:vAlign w:val="center"/>
          </w:tcPr>
          <w:p w:rsidR="00E73374" w:rsidRPr="00BA0881" w:rsidRDefault="00E73374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</w:p>
        </w:tc>
      </w:tr>
      <w:tr w:rsidR="00E73374" w:rsidRPr="00BA0881" w:rsidTr="00E73374">
        <w:trPr>
          <w:trHeight w:val="567"/>
        </w:trPr>
        <w:tc>
          <w:tcPr>
            <w:tcW w:w="1531" w:type="dxa"/>
            <w:vMerge w:val="restart"/>
            <w:vAlign w:val="center"/>
          </w:tcPr>
          <w:p w:rsidR="00E73374" w:rsidRPr="00BA0881" w:rsidRDefault="00E73374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連絡先</w:t>
            </w:r>
          </w:p>
        </w:tc>
        <w:tc>
          <w:tcPr>
            <w:tcW w:w="8471" w:type="dxa"/>
            <w:tcBorders>
              <w:bottom w:val="dashed" w:sz="4" w:space="0" w:color="auto"/>
            </w:tcBorders>
            <w:vAlign w:val="center"/>
          </w:tcPr>
          <w:p w:rsidR="00E73374" w:rsidRPr="00BA0881" w:rsidRDefault="00E73374" w:rsidP="00BA0881">
            <w:pPr>
              <w:spacing w:line="400" w:lineRule="exact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ご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="0092238F">
              <w:rPr>
                <w:rFonts w:ascii="メイリオ" w:eastAsia="メイリオ" w:hAnsi="メイリオ" w:hint="eastAsia"/>
              </w:rPr>
              <w:t xml:space="preserve">　</w:t>
            </w:r>
            <w:r w:rsidRPr="00BA0881">
              <w:rPr>
                <w:rFonts w:ascii="メイリオ" w:eastAsia="メイリオ" w:hAnsi="メイリオ" w:hint="eastAsia"/>
              </w:rPr>
              <w:t>住</w:t>
            </w:r>
            <w:r w:rsidR="0092238F">
              <w:rPr>
                <w:rFonts w:ascii="メイリオ" w:eastAsia="メイリオ" w:hAnsi="メイリオ" w:hint="eastAsia"/>
              </w:rPr>
              <w:t xml:space="preserve">　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BA0881">
              <w:rPr>
                <w:rFonts w:ascii="メイリオ" w:eastAsia="メイリオ" w:hAnsi="メイリオ" w:hint="eastAsia"/>
              </w:rPr>
              <w:t>所</w:t>
            </w:r>
            <w:r>
              <w:rPr>
                <w:rFonts w:ascii="メイリオ" w:eastAsia="メイリオ" w:hAnsi="メイリオ" w:hint="eastAsia"/>
              </w:rPr>
              <w:t>：</w:t>
            </w:r>
          </w:p>
        </w:tc>
      </w:tr>
      <w:tr w:rsidR="00E73374" w:rsidRPr="00BA0881" w:rsidTr="00E73374">
        <w:trPr>
          <w:trHeight w:val="567"/>
        </w:trPr>
        <w:tc>
          <w:tcPr>
            <w:tcW w:w="1531" w:type="dxa"/>
            <w:vMerge/>
            <w:vAlign w:val="center"/>
          </w:tcPr>
          <w:p w:rsidR="00E73374" w:rsidRPr="00BA0881" w:rsidRDefault="00E73374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847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73374" w:rsidRPr="00BA0881" w:rsidRDefault="00E73374" w:rsidP="00BA0881">
            <w:pPr>
              <w:spacing w:line="400" w:lineRule="exact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電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BA0881">
              <w:rPr>
                <w:rFonts w:ascii="メイリオ" w:eastAsia="メイリオ" w:hAnsi="メイリオ" w:hint="eastAsia"/>
              </w:rPr>
              <w:t>話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BA0881">
              <w:rPr>
                <w:rFonts w:ascii="メイリオ" w:eastAsia="メイリオ" w:hAnsi="メイリオ" w:hint="eastAsia"/>
              </w:rPr>
              <w:t>番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BA0881">
              <w:rPr>
                <w:rFonts w:ascii="メイリオ" w:eastAsia="メイリオ" w:hAnsi="メイリオ" w:hint="eastAsia"/>
              </w:rPr>
              <w:t>号</w:t>
            </w:r>
            <w:r>
              <w:rPr>
                <w:rFonts w:ascii="メイリオ" w:eastAsia="メイリオ" w:hAnsi="メイリオ" w:hint="eastAsia"/>
              </w:rPr>
              <w:t>：</w:t>
            </w:r>
          </w:p>
        </w:tc>
      </w:tr>
      <w:tr w:rsidR="00E73374" w:rsidRPr="00BA0881" w:rsidTr="00E73374">
        <w:trPr>
          <w:trHeight w:val="567"/>
        </w:trPr>
        <w:tc>
          <w:tcPr>
            <w:tcW w:w="1531" w:type="dxa"/>
            <w:vMerge/>
            <w:vAlign w:val="center"/>
          </w:tcPr>
          <w:p w:rsidR="00E73374" w:rsidRPr="00BA0881" w:rsidRDefault="00E73374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8471" w:type="dxa"/>
            <w:tcBorders>
              <w:top w:val="dashed" w:sz="4" w:space="0" w:color="auto"/>
            </w:tcBorders>
            <w:vAlign w:val="center"/>
          </w:tcPr>
          <w:p w:rsidR="00E73374" w:rsidRPr="00BA0881" w:rsidRDefault="00E73374" w:rsidP="00BA0881">
            <w:pPr>
              <w:spacing w:line="400" w:lineRule="exact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メールアドレス</w:t>
            </w:r>
            <w:r>
              <w:rPr>
                <w:rFonts w:ascii="メイリオ" w:eastAsia="メイリオ" w:hAnsi="メイリオ" w:hint="eastAsia"/>
              </w:rPr>
              <w:t>：</w:t>
            </w:r>
          </w:p>
        </w:tc>
      </w:tr>
    </w:tbl>
    <w:p w:rsidR="00DF7A93" w:rsidRPr="00BA0881" w:rsidRDefault="00DF7A93" w:rsidP="00BA0881">
      <w:pPr>
        <w:spacing w:line="400" w:lineRule="exact"/>
        <w:rPr>
          <w:rFonts w:ascii="メイリオ" w:eastAsia="メイリオ" w:hAnsi="メイリオ"/>
        </w:rPr>
      </w:pPr>
    </w:p>
    <w:tbl>
      <w:tblPr>
        <w:tblStyle w:val="a3"/>
        <w:tblW w:w="10002" w:type="dxa"/>
        <w:tblLook w:val="04A0" w:firstRow="1" w:lastRow="0" w:firstColumn="1" w:lastColumn="0" w:noHBand="0" w:noVBand="1"/>
      </w:tblPr>
      <w:tblGrid>
        <w:gridCol w:w="1531"/>
        <w:gridCol w:w="5387"/>
        <w:gridCol w:w="1417"/>
        <w:gridCol w:w="1667"/>
      </w:tblGrid>
      <w:tr w:rsidR="00DF7A93" w:rsidRPr="00BA0881" w:rsidTr="00E73374">
        <w:trPr>
          <w:trHeight w:val="740"/>
        </w:trPr>
        <w:tc>
          <w:tcPr>
            <w:tcW w:w="1531" w:type="dxa"/>
            <w:vAlign w:val="center"/>
          </w:tcPr>
          <w:p w:rsidR="00DF7A93" w:rsidRPr="00BA0881" w:rsidRDefault="00DF7A93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料理名</w:t>
            </w:r>
          </w:p>
        </w:tc>
        <w:tc>
          <w:tcPr>
            <w:tcW w:w="5387" w:type="dxa"/>
            <w:vAlign w:val="center"/>
          </w:tcPr>
          <w:p w:rsidR="00DF7A93" w:rsidRPr="00BA0881" w:rsidRDefault="00DF7A93" w:rsidP="0092238F">
            <w:pPr>
              <w:spacing w:line="40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1417" w:type="dxa"/>
            <w:vAlign w:val="center"/>
          </w:tcPr>
          <w:p w:rsidR="00DF7A93" w:rsidRPr="00BA0881" w:rsidRDefault="00DF7A93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調理時間</w:t>
            </w:r>
          </w:p>
        </w:tc>
        <w:tc>
          <w:tcPr>
            <w:tcW w:w="1667" w:type="dxa"/>
            <w:vAlign w:val="center"/>
          </w:tcPr>
          <w:p w:rsidR="00DF7A93" w:rsidRPr="00BA0881" w:rsidRDefault="00DF7A93" w:rsidP="0092238F">
            <w:pPr>
              <w:spacing w:line="400" w:lineRule="exact"/>
              <w:rPr>
                <w:rFonts w:ascii="メイリオ" w:eastAsia="メイリオ" w:hAnsi="メイリオ"/>
              </w:rPr>
            </w:pPr>
          </w:p>
        </w:tc>
      </w:tr>
      <w:tr w:rsidR="00BA0881" w:rsidRPr="00BA0881" w:rsidTr="00E73374">
        <w:trPr>
          <w:trHeight w:val="1984"/>
        </w:trPr>
        <w:tc>
          <w:tcPr>
            <w:tcW w:w="1531" w:type="dxa"/>
            <w:vAlign w:val="center"/>
          </w:tcPr>
          <w:p w:rsidR="00BA0881" w:rsidRDefault="00BA0881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材料</w:t>
            </w:r>
          </w:p>
          <w:p w:rsidR="00E73374" w:rsidRPr="00BA0881" w:rsidRDefault="00E73374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(4人分)</w:t>
            </w:r>
          </w:p>
        </w:tc>
        <w:tc>
          <w:tcPr>
            <w:tcW w:w="8471" w:type="dxa"/>
            <w:gridSpan w:val="3"/>
            <w:vAlign w:val="center"/>
          </w:tcPr>
          <w:p w:rsidR="00BA0881" w:rsidRPr="00BA0881" w:rsidRDefault="00BA0881" w:rsidP="0092238F">
            <w:pPr>
              <w:spacing w:line="400" w:lineRule="exact"/>
              <w:rPr>
                <w:rFonts w:ascii="メイリオ" w:eastAsia="メイリオ" w:hAnsi="メイリオ"/>
              </w:rPr>
            </w:pPr>
          </w:p>
        </w:tc>
      </w:tr>
      <w:tr w:rsidR="00BA0881" w:rsidRPr="00BA0881" w:rsidTr="00E73374">
        <w:trPr>
          <w:trHeight w:val="3402"/>
        </w:trPr>
        <w:tc>
          <w:tcPr>
            <w:tcW w:w="1531" w:type="dxa"/>
            <w:vAlign w:val="center"/>
          </w:tcPr>
          <w:p w:rsidR="00BA0881" w:rsidRPr="00BA0881" w:rsidRDefault="00BA0881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作り方</w:t>
            </w:r>
          </w:p>
        </w:tc>
        <w:tc>
          <w:tcPr>
            <w:tcW w:w="8471" w:type="dxa"/>
            <w:gridSpan w:val="3"/>
            <w:vAlign w:val="center"/>
          </w:tcPr>
          <w:p w:rsidR="00BA0881" w:rsidRPr="00BA0881" w:rsidRDefault="00BA0881" w:rsidP="0092238F">
            <w:pPr>
              <w:spacing w:line="400" w:lineRule="exact"/>
              <w:rPr>
                <w:rFonts w:ascii="メイリオ" w:eastAsia="メイリオ" w:hAnsi="メイリオ"/>
              </w:rPr>
            </w:pPr>
          </w:p>
        </w:tc>
      </w:tr>
      <w:tr w:rsidR="00BA0881" w:rsidRPr="00BA0881" w:rsidTr="00E73374">
        <w:trPr>
          <w:trHeight w:val="1701"/>
        </w:trPr>
        <w:tc>
          <w:tcPr>
            <w:tcW w:w="1531" w:type="dxa"/>
            <w:vAlign w:val="center"/>
          </w:tcPr>
          <w:p w:rsidR="00BA0881" w:rsidRDefault="00BA0881" w:rsidP="0049308A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おすすめ</w:t>
            </w:r>
          </w:p>
          <w:p w:rsidR="00BA0881" w:rsidRPr="00BA0881" w:rsidRDefault="00BA0881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ポイント</w:t>
            </w:r>
          </w:p>
        </w:tc>
        <w:tc>
          <w:tcPr>
            <w:tcW w:w="8471" w:type="dxa"/>
            <w:gridSpan w:val="3"/>
            <w:vAlign w:val="center"/>
          </w:tcPr>
          <w:p w:rsidR="00BA0881" w:rsidRPr="00BA0881" w:rsidRDefault="00BA0881" w:rsidP="0092238F">
            <w:pPr>
              <w:spacing w:line="400" w:lineRule="exact"/>
              <w:rPr>
                <w:rFonts w:ascii="メイリオ" w:eastAsia="メイリオ" w:hAnsi="メイリオ"/>
              </w:rPr>
            </w:pPr>
          </w:p>
        </w:tc>
      </w:tr>
      <w:tr w:rsidR="00BA0881" w:rsidRPr="00BA0881" w:rsidTr="00106C6F">
        <w:trPr>
          <w:trHeight w:val="1701"/>
        </w:trPr>
        <w:tc>
          <w:tcPr>
            <w:tcW w:w="1531" w:type="dxa"/>
            <w:vAlign w:val="center"/>
          </w:tcPr>
          <w:p w:rsidR="00E73374" w:rsidRDefault="00BA0881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配布</w:t>
            </w:r>
            <w:r w:rsidR="00E73374">
              <w:rPr>
                <w:rFonts w:ascii="メイリオ" w:eastAsia="メイリオ" w:hAnsi="メイリオ" w:hint="eastAsia"/>
              </w:rPr>
              <w:t>された</w:t>
            </w:r>
          </w:p>
          <w:p w:rsidR="00BA0881" w:rsidRPr="00BA0881" w:rsidRDefault="00BA0881" w:rsidP="00BA0881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塩漬け</w:t>
            </w:r>
            <w:r w:rsidR="00E73374">
              <w:rPr>
                <w:rFonts w:ascii="メイリオ" w:eastAsia="メイリオ" w:hAnsi="メイリオ" w:hint="eastAsia"/>
              </w:rPr>
              <w:t>ハチク</w:t>
            </w:r>
            <w:r w:rsidRPr="00BA0881">
              <w:rPr>
                <w:rFonts w:ascii="メイリオ" w:eastAsia="メイリオ" w:hAnsi="メイリオ" w:hint="eastAsia"/>
              </w:rPr>
              <w:t>メンマの感想</w:t>
            </w:r>
          </w:p>
        </w:tc>
        <w:tc>
          <w:tcPr>
            <w:tcW w:w="8471" w:type="dxa"/>
            <w:gridSpan w:val="3"/>
          </w:tcPr>
          <w:p w:rsidR="00BA0881" w:rsidRPr="00106C6F" w:rsidRDefault="00106C6F" w:rsidP="00106C6F">
            <w:pPr>
              <w:spacing w:line="4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106C6F">
              <w:rPr>
                <w:rFonts w:ascii="メイリオ" w:eastAsia="メイリオ" w:hAnsi="メイリオ" w:hint="eastAsia"/>
                <w:sz w:val="20"/>
                <w:szCs w:val="21"/>
              </w:rPr>
              <w:t>(配布のメンマを使われた方のみ)</w:t>
            </w:r>
          </w:p>
        </w:tc>
      </w:tr>
    </w:tbl>
    <w:p w:rsidR="002731A5" w:rsidRDefault="00E73374" w:rsidP="00E73374">
      <w:pPr>
        <w:jc w:val="center"/>
        <w:rPr>
          <w:rFonts w:ascii="メイリオ" w:eastAsia="メイリオ" w:hAnsi="メイリオ"/>
          <w:sz w:val="28"/>
          <w:szCs w:val="32"/>
        </w:rPr>
      </w:pPr>
      <w:r w:rsidRPr="0049308A">
        <w:rPr>
          <w:rFonts w:ascii="メイリオ" w:eastAsia="メイリオ" w:hAnsi="メイリオ" w:hint="eastAsia"/>
          <w:sz w:val="28"/>
          <w:szCs w:val="32"/>
        </w:rPr>
        <w:t>◆</w:t>
      </w:r>
      <w:r w:rsidR="00BA0881" w:rsidRPr="0049308A">
        <w:rPr>
          <w:rFonts w:ascii="メイリオ" w:eastAsia="メイリオ" w:hAnsi="メイリオ" w:hint="eastAsia"/>
          <w:sz w:val="28"/>
          <w:szCs w:val="32"/>
        </w:rPr>
        <w:t>レシピ集には、お名前、連絡先等の個人情報の掲載は致しません。</w:t>
      </w:r>
    </w:p>
    <w:p w:rsidR="002731A5" w:rsidRPr="00E73374" w:rsidRDefault="002731A5" w:rsidP="002731A5">
      <w:pPr>
        <w:spacing w:line="400" w:lineRule="exact"/>
        <w:jc w:val="center"/>
        <w:rPr>
          <w:rFonts w:ascii="メイリオ" w:eastAsia="メイリオ" w:hAnsi="メイリオ"/>
          <w:sz w:val="40"/>
          <w:szCs w:val="44"/>
        </w:rPr>
      </w:pPr>
      <w:r w:rsidRPr="002731A5">
        <w:rPr>
          <w:rFonts w:ascii="メイリオ" w:eastAsia="メイリオ" w:hAnsi="メイリオ" w:hint="eastAsia"/>
          <w:color w:val="FF0000"/>
          <w:sz w:val="40"/>
          <w:szCs w:val="44"/>
        </w:rPr>
        <w:lastRenderedPageBreak/>
        <w:t>(記載例)</w:t>
      </w:r>
      <w:r>
        <w:rPr>
          <w:rFonts w:ascii="メイリオ" w:eastAsia="メイリオ" w:hAnsi="メイリオ" w:hint="eastAsia"/>
          <w:sz w:val="40"/>
          <w:szCs w:val="44"/>
        </w:rPr>
        <w:t xml:space="preserve">　</w:t>
      </w:r>
      <w:r w:rsidRPr="00E73374">
        <w:rPr>
          <w:rFonts w:ascii="メイリオ" w:eastAsia="メイリオ" w:hAnsi="メイリオ" w:hint="eastAsia"/>
          <w:sz w:val="40"/>
          <w:szCs w:val="44"/>
        </w:rPr>
        <w:t>南信州メンマ料理レシピ応募票</w:t>
      </w:r>
    </w:p>
    <w:p w:rsidR="002731A5" w:rsidRPr="00BA0881" w:rsidRDefault="002731A5" w:rsidP="002731A5">
      <w:pPr>
        <w:wordWrap w:val="0"/>
        <w:spacing w:line="400" w:lineRule="exact"/>
        <w:jc w:val="righ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令和　　年　　月　　日　</w:t>
      </w:r>
    </w:p>
    <w:tbl>
      <w:tblPr>
        <w:tblStyle w:val="a3"/>
        <w:tblW w:w="10002" w:type="dxa"/>
        <w:tblLook w:val="04A0" w:firstRow="1" w:lastRow="0" w:firstColumn="1" w:lastColumn="0" w:noHBand="0" w:noVBand="1"/>
      </w:tblPr>
      <w:tblGrid>
        <w:gridCol w:w="1531"/>
        <w:gridCol w:w="8471"/>
      </w:tblGrid>
      <w:tr w:rsidR="002731A5" w:rsidRPr="00BA0881" w:rsidTr="00B0414F">
        <w:trPr>
          <w:trHeight w:val="340"/>
        </w:trPr>
        <w:tc>
          <w:tcPr>
            <w:tcW w:w="1531" w:type="dxa"/>
            <w:vAlign w:val="center"/>
          </w:tcPr>
          <w:p w:rsidR="002731A5" w:rsidRPr="00BA0881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フリガナ</w:t>
            </w:r>
          </w:p>
        </w:tc>
        <w:tc>
          <w:tcPr>
            <w:tcW w:w="8471" w:type="dxa"/>
            <w:vAlign w:val="center"/>
          </w:tcPr>
          <w:p w:rsidR="002731A5" w:rsidRPr="00BA0881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タケバヤシ　メンマクイ</w:t>
            </w:r>
          </w:p>
        </w:tc>
      </w:tr>
      <w:tr w:rsidR="002731A5" w:rsidRPr="00BA0881" w:rsidTr="00B0414F">
        <w:trPr>
          <w:trHeight w:val="680"/>
        </w:trPr>
        <w:tc>
          <w:tcPr>
            <w:tcW w:w="1531" w:type="dxa"/>
            <w:vAlign w:val="center"/>
          </w:tcPr>
          <w:p w:rsidR="002731A5" w:rsidRPr="00BA0881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お名前</w:t>
            </w:r>
          </w:p>
        </w:tc>
        <w:tc>
          <w:tcPr>
            <w:tcW w:w="8471" w:type="dxa"/>
            <w:vAlign w:val="center"/>
          </w:tcPr>
          <w:p w:rsidR="002731A5" w:rsidRPr="00BA0881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2731A5">
              <w:rPr>
                <w:rFonts w:ascii="メイリオ" w:eastAsia="メイリオ" w:hAnsi="メイリオ" w:hint="eastAsia"/>
                <w:sz w:val="28"/>
                <w:szCs w:val="32"/>
              </w:rPr>
              <w:t>竹林　面麻食</w:t>
            </w:r>
          </w:p>
        </w:tc>
      </w:tr>
      <w:tr w:rsidR="002731A5" w:rsidRPr="00BA0881" w:rsidTr="00B0414F">
        <w:trPr>
          <w:trHeight w:val="567"/>
        </w:trPr>
        <w:tc>
          <w:tcPr>
            <w:tcW w:w="1531" w:type="dxa"/>
            <w:vMerge w:val="restart"/>
            <w:vAlign w:val="center"/>
          </w:tcPr>
          <w:p w:rsidR="002731A5" w:rsidRPr="00BA0881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連絡先</w:t>
            </w:r>
          </w:p>
        </w:tc>
        <w:tc>
          <w:tcPr>
            <w:tcW w:w="8471" w:type="dxa"/>
            <w:tcBorders>
              <w:bottom w:val="dashed" w:sz="4" w:space="0" w:color="auto"/>
            </w:tcBorders>
            <w:vAlign w:val="center"/>
          </w:tcPr>
          <w:p w:rsidR="002731A5" w:rsidRPr="00BA0881" w:rsidRDefault="002731A5" w:rsidP="00B0414F">
            <w:pPr>
              <w:spacing w:line="400" w:lineRule="exact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ご</w:t>
            </w:r>
            <w:r>
              <w:rPr>
                <w:rFonts w:ascii="メイリオ" w:eastAsia="メイリオ" w:hAnsi="メイリオ" w:hint="eastAsia"/>
              </w:rPr>
              <w:t xml:space="preserve">　　</w:t>
            </w:r>
            <w:r w:rsidRPr="00BA0881">
              <w:rPr>
                <w:rFonts w:ascii="メイリオ" w:eastAsia="メイリオ" w:hAnsi="メイリオ" w:hint="eastAsia"/>
              </w:rPr>
              <w:t>住</w:t>
            </w:r>
            <w:r>
              <w:rPr>
                <w:rFonts w:ascii="メイリオ" w:eastAsia="メイリオ" w:hAnsi="メイリオ" w:hint="eastAsia"/>
              </w:rPr>
              <w:t xml:space="preserve">　　</w:t>
            </w:r>
            <w:r w:rsidRPr="00BA0881">
              <w:rPr>
                <w:rFonts w:ascii="メイリオ" w:eastAsia="メイリオ" w:hAnsi="メイリオ" w:hint="eastAsia"/>
              </w:rPr>
              <w:t>所</w:t>
            </w:r>
            <w:r>
              <w:rPr>
                <w:rFonts w:ascii="メイリオ" w:eastAsia="メイリオ" w:hAnsi="メイリオ" w:hint="eastAsia"/>
              </w:rPr>
              <w:t>：　下伊那郡○○村大字竹林　123番地</w:t>
            </w:r>
          </w:p>
        </w:tc>
      </w:tr>
      <w:tr w:rsidR="002731A5" w:rsidRPr="00BA0881" w:rsidTr="00B0414F">
        <w:trPr>
          <w:trHeight w:val="567"/>
        </w:trPr>
        <w:tc>
          <w:tcPr>
            <w:tcW w:w="1531" w:type="dxa"/>
            <w:vMerge/>
            <w:vAlign w:val="center"/>
          </w:tcPr>
          <w:p w:rsidR="002731A5" w:rsidRPr="00BA0881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847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731A5" w:rsidRPr="00BA0881" w:rsidRDefault="002731A5" w:rsidP="00B0414F">
            <w:pPr>
              <w:spacing w:line="400" w:lineRule="exact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電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BA0881">
              <w:rPr>
                <w:rFonts w:ascii="メイリオ" w:eastAsia="メイリオ" w:hAnsi="メイリオ" w:hint="eastAsia"/>
              </w:rPr>
              <w:t>話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BA0881">
              <w:rPr>
                <w:rFonts w:ascii="メイリオ" w:eastAsia="メイリオ" w:hAnsi="メイリオ" w:hint="eastAsia"/>
              </w:rPr>
              <w:t>番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BA0881">
              <w:rPr>
                <w:rFonts w:ascii="メイリオ" w:eastAsia="メイリオ" w:hAnsi="メイリオ" w:hint="eastAsia"/>
              </w:rPr>
              <w:t>号</w:t>
            </w:r>
            <w:r>
              <w:rPr>
                <w:rFonts w:ascii="メイリオ" w:eastAsia="メイリオ" w:hAnsi="メイリオ" w:hint="eastAsia"/>
              </w:rPr>
              <w:t>：　0265-53-0425</w:t>
            </w:r>
          </w:p>
        </w:tc>
      </w:tr>
      <w:tr w:rsidR="002731A5" w:rsidRPr="00BA0881" w:rsidTr="00B0414F">
        <w:trPr>
          <w:trHeight w:val="567"/>
        </w:trPr>
        <w:tc>
          <w:tcPr>
            <w:tcW w:w="1531" w:type="dxa"/>
            <w:vMerge/>
            <w:vAlign w:val="center"/>
          </w:tcPr>
          <w:p w:rsidR="002731A5" w:rsidRPr="00BA0881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8471" w:type="dxa"/>
            <w:tcBorders>
              <w:top w:val="dashed" w:sz="4" w:space="0" w:color="auto"/>
            </w:tcBorders>
            <w:vAlign w:val="center"/>
          </w:tcPr>
          <w:p w:rsidR="002731A5" w:rsidRPr="00BA0881" w:rsidRDefault="002731A5" w:rsidP="00B0414F">
            <w:pPr>
              <w:spacing w:line="400" w:lineRule="exact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メールアドレス</w:t>
            </w:r>
            <w:r>
              <w:rPr>
                <w:rFonts w:ascii="メイリオ" w:eastAsia="メイリオ" w:hAnsi="メイリオ" w:hint="eastAsia"/>
              </w:rPr>
              <w:t>：　menmatabete-genki@pref.nagano.lg.jp</w:t>
            </w:r>
          </w:p>
        </w:tc>
      </w:tr>
    </w:tbl>
    <w:p w:rsidR="002731A5" w:rsidRPr="00BA0881" w:rsidRDefault="002731A5" w:rsidP="002731A5">
      <w:pPr>
        <w:spacing w:line="400" w:lineRule="exact"/>
        <w:rPr>
          <w:rFonts w:ascii="メイリオ" w:eastAsia="メイリオ" w:hAnsi="メイリオ"/>
        </w:rPr>
      </w:pPr>
    </w:p>
    <w:tbl>
      <w:tblPr>
        <w:tblStyle w:val="a3"/>
        <w:tblW w:w="10002" w:type="dxa"/>
        <w:tblLook w:val="04A0" w:firstRow="1" w:lastRow="0" w:firstColumn="1" w:lastColumn="0" w:noHBand="0" w:noVBand="1"/>
      </w:tblPr>
      <w:tblGrid>
        <w:gridCol w:w="1531"/>
        <w:gridCol w:w="5387"/>
        <w:gridCol w:w="1417"/>
        <w:gridCol w:w="1667"/>
      </w:tblGrid>
      <w:tr w:rsidR="002731A5" w:rsidRPr="00BA0881" w:rsidTr="00B0414F">
        <w:trPr>
          <w:trHeight w:val="740"/>
        </w:trPr>
        <w:tc>
          <w:tcPr>
            <w:tcW w:w="1531" w:type="dxa"/>
            <w:vAlign w:val="center"/>
          </w:tcPr>
          <w:p w:rsidR="002731A5" w:rsidRPr="00BA0881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料理名</w:t>
            </w:r>
          </w:p>
        </w:tc>
        <w:tc>
          <w:tcPr>
            <w:tcW w:w="5387" w:type="dxa"/>
            <w:vAlign w:val="center"/>
          </w:tcPr>
          <w:p w:rsidR="002731A5" w:rsidRPr="00BA0881" w:rsidRDefault="002731A5" w:rsidP="00B0414F">
            <w:pPr>
              <w:spacing w:line="40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きゅうりとメンマの炒め物</w:t>
            </w:r>
          </w:p>
        </w:tc>
        <w:tc>
          <w:tcPr>
            <w:tcW w:w="1417" w:type="dxa"/>
            <w:vAlign w:val="center"/>
          </w:tcPr>
          <w:p w:rsidR="002731A5" w:rsidRPr="00BA0881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調理時間</w:t>
            </w:r>
          </w:p>
        </w:tc>
        <w:tc>
          <w:tcPr>
            <w:tcW w:w="1667" w:type="dxa"/>
            <w:vAlign w:val="center"/>
          </w:tcPr>
          <w:p w:rsidR="002731A5" w:rsidRPr="00BA0881" w:rsidRDefault="002731A5" w:rsidP="00B0414F">
            <w:pPr>
              <w:spacing w:line="40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15分</w:t>
            </w:r>
          </w:p>
        </w:tc>
      </w:tr>
      <w:tr w:rsidR="002731A5" w:rsidRPr="00BA0881" w:rsidTr="002731A5">
        <w:trPr>
          <w:trHeight w:val="1984"/>
        </w:trPr>
        <w:tc>
          <w:tcPr>
            <w:tcW w:w="1531" w:type="dxa"/>
            <w:vAlign w:val="center"/>
          </w:tcPr>
          <w:p w:rsidR="002731A5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材料</w:t>
            </w:r>
          </w:p>
          <w:p w:rsidR="002731A5" w:rsidRPr="00BA0881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(4人分)</w:t>
            </w:r>
          </w:p>
        </w:tc>
        <w:tc>
          <w:tcPr>
            <w:tcW w:w="8471" w:type="dxa"/>
            <w:gridSpan w:val="3"/>
            <w:vAlign w:val="center"/>
          </w:tcPr>
          <w:p w:rsidR="005A01D7" w:rsidRPr="0059268D" w:rsidRDefault="002731A5" w:rsidP="002731A5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塩抜きメンマ　　200ℊ　</w:t>
            </w:r>
            <w:r w:rsidR="005A01D7"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（A）昆布のだし汁　　　</w:t>
            </w:r>
            <w:r w:rsidR="005A01D7" w:rsidRPr="0059268D">
              <w:rPr>
                <w:rFonts w:ascii="メイリオ" w:eastAsia="メイリオ" w:hAnsi="メイリオ"/>
                <w:sz w:val="18"/>
                <w:szCs w:val="18"/>
              </w:rPr>
              <w:t>50cc</w:t>
            </w:r>
            <w:r w:rsidR="00DE0350"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　</w:t>
            </w:r>
            <w:r w:rsidR="005A01D7"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　（Ｂ）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砂糖</w:t>
            </w:r>
            <w:r w:rsidR="00DE0350"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　　</w:t>
            </w:r>
            <w:r w:rsid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 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</w:t>
            </w:r>
            <w:r w:rsid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 </w:t>
            </w:r>
            <w:r w:rsidR="005A01D7"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小さじ1</w:t>
            </w:r>
          </w:p>
          <w:p w:rsidR="002731A5" w:rsidRPr="0059268D" w:rsidRDefault="005A01D7" w:rsidP="005A01D7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キュウリ　　　　</w:t>
            </w:r>
            <w:r w:rsidRPr="0059268D">
              <w:rPr>
                <w:rFonts w:ascii="メイリオ" w:eastAsia="メイリオ" w:hAnsi="メイリオ"/>
                <w:sz w:val="18"/>
                <w:szCs w:val="18"/>
              </w:rPr>
              <w:t>200ℊ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　　　鶏がらスープの素　小さじ</w:t>
            </w:r>
            <w:r w:rsidRPr="0059268D">
              <w:rPr>
                <w:rFonts w:ascii="メイリオ" w:eastAsia="メイリオ" w:hAnsi="メイリオ"/>
                <w:sz w:val="18"/>
                <w:szCs w:val="18"/>
              </w:rPr>
              <w:t>1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　　　　みりん　　　　</w:t>
            </w:r>
            <w:r w:rsid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 </w:t>
            </w:r>
            <w:r w:rsidR="0059268D">
              <w:rPr>
                <w:rFonts w:ascii="メイリオ" w:eastAsia="メイリオ" w:hAnsi="メイリオ"/>
                <w:sz w:val="18"/>
                <w:szCs w:val="18"/>
              </w:rPr>
              <w:t xml:space="preserve"> 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小さじ</w:t>
            </w:r>
            <w:r w:rsidRPr="0059268D">
              <w:rPr>
                <w:rFonts w:ascii="メイリオ" w:eastAsia="メイリオ" w:hAnsi="メイリオ"/>
                <w:sz w:val="18"/>
                <w:szCs w:val="18"/>
              </w:rPr>
              <w:t xml:space="preserve">1　</w:t>
            </w:r>
          </w:p>
          <w:p w:rsidR="002731A5" w:rsidRPr="0059268D" w:rsidRDefault="005A01D7" w:rsidP="002731A5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タマネギ　　　　</w:t>
            </w:r>
            <w:r w:rsidRPr="0059268D">
              <w:rPr>
                <w:rFonts w:ascii="メイリオ" w:eastAsia="メイリオ" w:hAnsi="メイリオ"/>
                <w:sz w:val="18"/>
                <w:szCs w:val="18"/>
              </w:rPr>
              <w:t>120ℊ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　　　水　　　　　　　　50cc　　　　　　 オイスターソース</w:t>
            </w:r>
            <w:r w:rsidR="002731A5"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小さじ1</w:t>
            </w:r>
          </w:p>
          <w:p w:rsidR="00DE0350" w:rsidRPr="0059268D" w:rsidRDefault="005A01D7" w:rsidP="002731A5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ニンジン　　　　</w:t>
            </w:r>
            <w:r w:rsidRPr="0059268D">
              <w:rPr>
                <w:rFonts w:ascii="メイリオ" w:eastAsia="メイリオ" w:hAnsi="メイリオ"/>
                <w:sz w:val="18"/>
                <w:szCs w:val="18"/>
              </w:rPr>
              <w:t xml:space="preserve"> 40ℊ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　　　　　　　　　　　　　　　　　　　　　しょうゆ　　　　　小さじ</w:t>
            </w:r>
            <w:r w:rsidRPr="0059268D">
              <w:rPr>
                <w:rFonts w:ascii="メイリオ" w:eastAsia="メイリオ" w:hAnsi="メイリオ"/>
                <w:sz w:val="18"/>
                <w:szCs w:val="18"/>
              </w:rPr>
              <w:t>1</w:t>
            </w:r>
          </w:p>
          <w:p w:rsidR="00DE0350" w:rsidRPr="0059268D" w:rsidRDefault="00DE0350" w:rsidP="002731A5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ゴマ油　　　　　</w:t>
            </w:r>
            <w:r w:rsidR="005A01D7"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小さじ1　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　　</w:t>
            </w:r>
            <w:r w:rsidR="005A01D7"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　　　　　　　　　　　　　　　　酒　　　　　　　　小さじ</w:t>
            </w:r>
            <w:r w:rsidR="005A01D7" w:rsidRPr="0059268D">
              <w:rPr>
                <w:rFonts w:ascii="メイリオ" w:eastAsia="メイリオ" w:hAnsi="メイリオ"/>
                <w:sz w:val="18"/>
                <w:szCs w:val="18"/>
              </w:rPr>
              <w:t>1</w:t>
            </w:r>
          </w:p>
          <w:p w:rsidR="00DE0350" w:rsidRPr="00DE0350" w:rsidRDefault="005A01D7" w:rsidP="002731A5">
            <w:pPr>
              <w:spacing w:line="4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ゴマ油　　　　　小さじ1（仕上げ用）</w:t>
            </w:r>
          </w:p>
        </w:tc>
      </w:tr>
      <w:tr w:rsidR="002731A5" w:rsidRPr="00BA0881" w:rsidTr="00680452">
        <w:trPr>
          <w:trHeight w:val="2857"/>
        </w:trPr>
        <w:tc>
          <w:tcPr>
            <w:tcW w:w="1531" w:type="dxa"/>
            <w:vAlign w:val="center"/>
          </w:tcPr>
          <w:p w:rsidR="002731A5" w:rsidRPr="00BA0881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作り方</w:t>
            </w:r>
          </w:p>
        </w:tc>
        <w:tc>
          <w:tcPr>
            <w:tcW w:w="8471" w:type="dxa"/>
            <w:gridSpan w:val="3"/>
          </w:tcPr>
          <w:p w:rsidR="002731A5" w:rsidRPr="0059268D" w:rsidRDefault="00DE0350" w:rsidP="00DE0350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①</w:t>
            </w:r>
            <w:r w:rsidR="005A01D7"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塩抜きメンマ、キュウリ、タマネギ、ニンジンを5ｍｍくらいに切る。</w:t>
            </w:r>
          </w:p>
          <w:p w:rsidR="005A01D7" w:rsidRPr="0059268D" w:rsidRDefault="00DE0350" w:rsidP="00DE0350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②</w:t>
            </w:r>
            <w:r w:rsidR="005A01D7"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フライパンにごま油</w:t>
            </w:r>
            <w:r w:rsidR="005A01D7" w:rsidRPr="0059268D">
              <w:rPr>
                <w:rFonts w:ascii="メイリオ" w:eastAsia="メイリオ" w:hAnsi="メイリオ" w:hint="eastAsia"/>
                <w:sz w:val="18"/>
                <w:szCs w:val="18"/>
              </w:rPr>
              <w:t>小さじ①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をひき、塩抜きメンマを炒め、</w:t>
            </w:r>
            <w:r w:rsidR="005A01D7" w:rsidRPr="0059268D">
              <w:rPr>
                <w:rFonts w:ascii="メイリオ" w:eastAsia="メイリオ" w:hAnsi="メイリオ" w:hint="eastAsia"/>
                <w:sz w:val="18"/>
                <w:szCs w:val="18"/>
              </w:rPr>
              <w:t>（A）を入れて、</w:t>
            </w:r>
          </w:p>
          <w:p w:rsidR="00DE0350" w:rsidRPr="0059268D" w:rsidRDefault="00DE0350" w:rsidP="005A01D7">
            <w:pPr>
              <w:spacing w:line="400" w:lineRule="exact"/>
              <w:ind w:firstLineChars="100" w:firstLine="180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汁気が少なくなくなるまで炒め煮にする。</w:t>
            </w:r>
          </w:p>
          <w:p w:rsidR="00DE0350" w:rsidRPr="0059268D" w:rsidRDefault="00DE0350" w:rsidP="00DE0350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③</w:t>
            </w:r>
            <w:r w:rsidR="005A01D7"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②に刻んだキュウリ、タマネギ、ニンジンを入れて炒める。</w:t>
            </w:r>
          </w:p>
          <w:p w:rsidR="00DE0350" w:rsidRPr="0059268D" w:rsidRDefault="00DE0350" w:rsidP="00DE0350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④</w:t>
            </w:r>
            <w:r w:rsidR="005A01D7" w:rsidRPr="0059268D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最後に</w:t>
            </w:r>
            <w:r w:rsidR="005A01D7" w:rsidRPr="0059268D">
              <w:rPr>
                <w:rFonts w:ascii="メイリオ" w:eastAsia="メイリオ" w:hAnsi="メイリオ" w:hint="eastAsia"/>
                <w:sz w:val="18"/>
                <w:szCs w:val="18"/>
              </w:rPr>
              <w:t>（Ｂ）入れ、仕上げ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のごま油</w:t>
            </w:r>
            <w:r w:rsidR="005A01D7" w:rsidRPr="0059268D">
              <w:rPr>
                <w:rFonts w:ascii="メイリオ" w:eastAsia="メイリオ" w:hAnsi="メイリオ" w:hint="eastAsia"/>
                <w:sz w:val="18"/>
                <w:szCs w:val="18"/>
              </w:rPr>
              <w:t>を入れ、軽く炒めたら完成。</w:t>
            </w:r>
          </w:p>
        </w:tc>
      </w:tr>
      <w:tr w:rsidR="002731A5" w:rsidRPr="00BA0881" w:rsidTr="005A01D7">
        <w:trPr>
          <w:trHeight w:val="1701"/>
        </w:trPr>
        <w:tc>
          <w:tcPr>
            <w:tcW w:w="1531" w:type="dxa"/>
            <w:vAlign w:val="center"/>
          </w:tcPr>
          <w:p w:rsidR="002731A5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おすすめ</w:t>
            </w:r>
          </w:p>
          <w:p w:rsidR="002731A5" w:rsidRPr="00BA0881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ポイント</w:t>
            </w:r>
          </w:p>
        </w:tc>
        <w:tc>
          <w:tcPr>
            <w:tcW w:w="8471" w:type="dxa"/>
            <w:gridSpan w:val="3"/>
          </w:tcPr>
          <w:p w:rsidR="002731A5" w:rsidRPr="0059268D" w:rsidRDefault="005A01D7" w:rsidP="005A01D7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・比較的短時間で、手</w:t>
            </w:r>
            <w:r w:rsidR="00680452" w:rsidRPr="0059268D">
              <w:rPr>
                <w:rFonts w:ascii="メイリオ" w:eastAsia="メイリオ" w:hAnsi="メイリオ" w:hint="eastAsia"/>
                <w:sz w:val="18"/>
                <w:szCs w:val="18"/>
              </w:rPr>
              <w:t>間</w:t>
            </w: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を取らずに作ることができます。</w:t>
            </w:r>
          </w:p>
          <w:p w:rsidR="005A01D7" w:rsidRPr="0059268D" w:rsidRDefault="00680452" w:rsidP="005A01D7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・季節の野菜を入れて、応用が利きます。</w:t>
            </w:r>
          </w:p>
          <w:p w:rsidR="00680452" w:rsidRPr="0059268D" w:rsidRDefault="00680452" w:rsidP="005A01D7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・味付けも、辛い味付けが好きな方は豆板醤やラー油等の辛みを入れるとアクセントになります。</w:t>
            </w:r>
          </w:p>
        </w:tc>
      </w:tr>
      <w:tr w:rsidR="002731A5" w:rsidRPr="00BA0881" w:rsidTr="00B0414F">
        <w:trPr>
          <w:trHeight w:val="1701"/>
        </w:trPr>
        <w:tc>
          <w:tcPr>
            <w:tcW w:w="1531" w:type="dxa"/>
            <w:vAlign w:val="center"/>
          </w:tcPr>
          <w:p w:rsidR="002731A5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配布</w:t>
            </w:r>
            <w:r>
              <w:rPr>
                <w:rFonts w:ascii="メイリオ" w:eastAsia="メイリオ" w:hAnsi="メイリオ" w:hint="eastAsia"/>
              </w:rPr>
              <w:t>された</w:t>
            </w:r>
          </w:p>
          <w:p w:rsidR="002731A5" w:rsidRPr="00BA0881" w:rsidRDefault="002731A5" w:rsidP="00B0414F">
            <w:pPr>
              <w:spacing w:line="400" w:lineRule="exact"/>
              <w:jc w:val="center"/>
              <w:rPr>
                <w:rFonts w:ascii="メイリオ" w:eastAsia="メイリオ" w:hAnsi="メイリオ"/>
              </w:rPr>
            </w:pPr>
            <w:r w:rsidRPr="00BA0881">
              <w:rPr>
                <w:rFonts w:ascii="メイリオ" w:eastAsia="メイリオ" w:hAnsi="メイリオ" w:hint="eastAsia"/>
              </w:rPr>
              <w:t>塩漬け</w:t>
            </w:r>
            <w:r>
              <w:rPr>
                <w:rFonts w:ascii="メイリオ" w:eastAsia="メイリオ" w:hAnsi="メイリオ" w:hint="eastAsia"/>
              </w:rPr>
              <w:t>ハチク</w:t>
            </w:r>
            <w:r w:rsidRPr="00BA0881">
              <w:rPr>
                <w:rFonts w:ascii="メイリオ" w:eastAsia="メイリオ" w:hAnsi="メイリオ" w:hint="eastAsia"/>
              </w:rPr>
              <w:t>メンマの感想</w:t>
            </w:r>
          </w:p>
        </w:tc>
        <w:tc>
          <w:tcPr>
            <w:tcW w:w="8471" w:type="dxa"/>
            <w:gridSpan w:val="3"/>
          </w:tcPr>
          <w:p w:rsidR="002731A5" w:rsidRPr="0059268D" w:rsidRDefault="002731A5" w:rsidP="00B0414F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(配布のメンマを使われた方のみ)</w:t>
            </w:r>
          </w:p>
          <w:p w:rsidR="00680452" w:rsidRPr="0059268D" w:rsidRDefault="00680452" w:rsidP="00B0414F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・思ったよりもメンマの食感があり、おいしく仕上がりました。</w:t>
            </w:r>
          </w:p>
          <w:p w:rsidR="00680452" w:rsidRPr="0059268D" w:rsidRDefault="00680452" w:rsidP="00B0414F">
            <w:pPr>
              <w:spacing w:line="4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9268D">
              <w:rPr>
                <w:rFonts w:ascii="メイリオ" w:eastAsia="メイリオ" w:hAnsi="メイリオ" w:hint="eastAsia"/>
                <w:sz w:val="18"/>
                <w:szCs w:val="18"/>
              </w:rPr>
              <w:t>・一部かたいところがあったので、その部分は取り除いて調理しました。</w:t>
            </w:r>
          </w:p>
        </w:tc>
      </w:tr>
    </w:tbl>
    <w:p w:rsidR="00DF7A93" w:rsidRPr="0049308A" w:rsidRDefault="002731A5" w:rsidP="002731A5">
      <w:pPr>
        <w:jc w:val="center"/>
        <w:rPr>
          <w:rFonts w:ascii="メイリオ" w:eastAsia="メイリオ" w:hAnsi="メイリオ"/>
          <w:sz w:val="28"/>
          <w:szCs w:val="32"/>
        </w:rPr>
      </w:pPr>
      <w:r w:rsidRPr="0049308A">
        <w:rPr>
          <w:rFonts w:ascii="メイリオ" w:eastAsia="メイリオ" w:hAnsi="メイリオ" w:hint="eastAsia"/>
          <w:sz w:val="28"/>
          <w:szCs w:val="32"/>
        </w:rPr>
        <w:t>◆レシピ集には、お名前、連絡先等の個人情報の掲載は致しません。</w:t>
      </w:r>
    </w:p>
    <w:sectPr w:rsidR="00DF7A93" w:rsidRPr="0049308A" w:rsidSect="00335043">
      <w:pgSz w:w="11906" w:h="16838"/>
      <w:pgMar w:top="1440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Pゴシック">
    <w:altName w:val="Microsoft JhengHei Light"/>
    <w:charset w:val="80"/>
    <w:family w:val="modern"/>
    <w:pitch w:val="variable"/>
    <w:sig w:usb0="00000000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043"/>
    <w:rsid w:val="00106C6F"/>
    <w:rsid w:val="001A1C90"/>
    <w:rsid w:val="0023654F"/>
    <w:rsid w:val="002731A5"/>
    <w:rsid w:val="00335043"/>
    <w:rsid w:val="003E1A17"/>
    <w:rsid w:val="0049308A"/>
    <w:rsid w:val="004A5CB1"/>
    <w:rsid w:val="004F0394"/>
    <w:rsid w:val="0059268D"/>
    <w:rsid w:val="005A01D7"/>
    <w:rsid w:val="005B5385"/>
    <w:rsid w:val="00680452"/>
    <w:rsid w:val="007422A3"/>
    <w:rsid w:val="008B3CF3"/>
    <w:rsid w:val="009171A1"/>
    <w:rsid w:val="0092238F"/>
    <w:rsid w:val="00A836D1"/>
    <w:rsid w:val="00B02EE3"/>
    <w:rsid w:val="00B0414F"/>
    <w:rsid w:val="00BA0881"/>
    <w:rsid w:val="00C75617"/>
    <w:rsid w:val="00CA4BC7"/>
    <w:rsid w:val="00D062F7"/>
    <w:rsid w:val="00DB421C"/>
    <w:rsid w:val="00DE0350"/>
    <w:rsid w:val="00DF7A93"/>
    <w:rsid w:val="00E73374"/>
    <w:rsid w:val="00FB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7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7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23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2238F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DE0350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DE0350"/>
    <w:pPr>
      <w:jc w:val="left"/>
    </w:pPr>
  </w:style>
  <w:style w:type="character" w:customStyle="1" w:styleId="a8">
    <w:name w:val="コメント文字列 (文字)"/>
    <w:basedOn w:val="a0"/>
    <w:link w:val="a7"/>
    <w:uiPriority w:val="99"/>
    <w:semiHidden/>
    <w:rsid w:val="00DE0350"/>
  </w:style>
  <w:style w:type="paragraph" w:styleId="a9">
    <w:name w:val="annotation subject"/>
    <w:basedOn w:val="a7"/>
    <w:next w:val="a7"/>
    <w:link w:val="aa"/>
    <w:uiPriority w:val="99"/>
    <w:semiHidden/>
    <w:unhideWhenUsed/>
    <w:rsid w:val="00DE0350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DE035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7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7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23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2238F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DE0350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DE0350"/>
    <w:pPr>
      <w:jc w:val="left"/>
    </w:pPr>
  </w:style>
  <w:style w:type="character" w:customStyle="1" w:styleId="a8">
    <w:name w:val="コメント文字列 (文字)"/>
    <w:basedOn w:val="a0"/>
    <w:link w:val="a7"/>
    <w:uiPriority w:val="99"/>
    <w:semiHidden/>
    <w:rsid w:val="00DE0350"/>
  </w:style>
  <w:style w:type="paragraph" w:styleId="a9">
    <w:name w:val="annotation subject"/>
    <w:basedOn w:val="a7"/>
    <w:next w:val="a7"/>
    <w:link w:val="aa"/>
    <w:uiPriority w:val="99"/>
    <w:semiHidden/>
    <w:unhideWhenUsed/>
    <w:rsid w:val="00DE0350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DE03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A4E76E4B.dotm</Template>
  <TotalTime>204</TotalTime>
  <Pages>3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N0206625</dc:creator>
  <cp:keywords/>
  <dc:description/>
  <cp:lastModifiedBy>Administrator</cp:lastModifiedBy>
  <cp:revision>11</cp:revision>
  <cp:lastPrinted>2020-08-11T09:54:00Z</cp:lastPrinted>
  <dcterms:created xsi:type="dcterms:W3CDTF">2020-08-11T04:08:00Z</dcterms:created>
  <dcterms:modified xsi:type="dcterms:W3CDTF">2020-08-11T22:52:00Z</dcterms:modified>
</cp:coreProperties>
</file>